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17" w:rsidRPr="00D83965" w:rsidRDefault="0053411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534117" w:rsidRPr="00D83965" w:rsidRDefault="0053411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534117" w:rsidRPr="00D83965" w:rsidRDefault="0053411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534117" w:rsidRPr="00D83965" w:rsidRDefault="0053411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534117" w:rsidRDefault="0053411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534117" w:rsidRDefault="00534117" w:rsidP="00D83965">
      <w:pPr>
        <w:spacing w:after="0"/>
        <w:rPr>
          <w:rFonts w:ascii="Times New Roman" w:hAnsi="Times New Roman"/>
        </w:rPr>
      </w:pPr>
    </w:p>
    <w:p w:rsidR="00534117" w:rsidRDefault="00534117" w:rsidP="00D83965">
      <w:pPr>
        <w:spacing w:after="0"/>
        <w:rPr>
          <w:rFonts w:ascii="Times New Roman" w:hAnsi="Times New Roman"/>
        </w:rPr>
      </w:pPr>
    </w:p>
    <w:p w:rsidR="00534117" w:rsidRDefault="00534117" w:rsidP="00D83965">
      <w:pPr>
        <w:spacing w:after="0"/>
        <w:rPr>
          <w:rFonts w:ascii="Times New Roman" w:hAnsi="Times New Roman"/>
        </w:rPr>
      </w:pPr>
    </w:p>
    <w:p w:rsidR="00534117" w:rsidRPr="00133DE7" w:rsidRDefault="0053411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4B2772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534117" w:rsidRDefault="0053411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534117" w:rsidRDefault="0053411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534117" w:rsidRPr="0071006C" w:rsidRDefault="00534117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534117" w:rsidRPr="00133DE7" w:rsidRDefault="00534117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534117" w:rsidRDefault="0053411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534117" w:rsidTr="0081603A">
        <w:tc>
          <w:tcPr>
            <w:tcW w:w="5204" w:type="dxa"/>
          </w:tcPr>
          <w:p w:rsidR="00534117" w:rsidRPr="0081603A" w:rsidRDefault="0053411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534117" w:rsidRPr="0081603A" w:rsidRDefault="0053411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534117" w:rsidRPr="0081603A" w:rsidRDefault="0053411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534117" w:rsidTr="0081603A">
        <w:tc>
          <w:tcPr>
            <w:tcW w:w="5204" w:type="dxa"/>
          </w:tcPr>
          <w:p w:rsidR="00534117" w:rsidRPr="0081603A" w:rsidRDefault="0053411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534117" w:rsidRPr="0081603A" w:rsidRDefault="0053411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534117" w:rsidRPr="0081603A" w:rsidRDefault="0053411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534117" w:rsidTr="0081603A">
        <w:tc>
          <w:tcPr>
            <w:tcW w:w="15614" w:type="dxa"/>
            <w:gridSpan w:val="3"/>
          </w:tcPr>
          <w:p w:rsidR="00534117" w:rsidRPr="0081603A" w:rsidRDefault="00534117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Одновременно одношажный ход (стартовый вариант), подготовительные и специальные упражнения.  27.12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534117" w:rsidTr="0081603A">
        <w:tc>
          <w:tcPr>
            <w:tcW w:w="5204" w:type="dxa"/>
          </w:tcPr>
          <w:p w:rsidR="00534117" w:rsidRDefault="00534117" w:rsidP="00380347">
            <w:pPr>
              <w:pStyle w:val="c21"/>
            </w:pPr>
            <w:r>
              <w:rPr>
                <w:rStyle w:val="c17"/>
              </w:rPr>
              <w:t>Знать</w:t>
            </w:r>
            <w:r>
              <w:rPr>
                <w:rStyle w:val="c14"/>
              </w:rPr>
              <w:t> технику одновременно одношажного хода, организовывать здоровье - сберегающую жизнедеятельность с помощью катания на лыжах.</w:t>
            </w:r>
            <w:r>
              <w:t xml:space="preserve"> </w:t>
            </w:r>
          </w:p>
          <w:p w:rsidR="00534117" w:rsidRDefault="00534117" w:rsidP="00380347">
            <w:pPr>
              <w:pStyle w:val="c21"/>
            </w:pPr>
            <w:r>
              <w:rPr>
                <w:rStyle w:val="c7"/>
              </w:rPr>
              <w:t xml:space="preserve"> самоопределение; проявлять дисциплину, трудолюбие и упорство</w:t>
            </w:r>
          </w:p>
          <w:p w:rsidR="00534117" w:rsidRDefault="00534117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4117" w:rsidRPr="0081603A" w:rsidRDefault="00534117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534117" w:rsidRPr="0029286B" w:rsidRDefault="00534117" w:rsidP="003803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1. Одновременно  бесшажный ход: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а) напомнить основные моменты: палки ставятся чуть впереди креплений; в начале усилия на палки увеличивается за счет сгибания туловища, толчок заканчивается полным выпрямлением и плавным движением выносят палки вперед и готовят к постановке на снег, ноги слегка согнуты, руки полусогнуты.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б) показ преподавателем или учеником.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в) передвижение к более легкому участку дистанции для обучения.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г) прохождение участка около 100 м одновременно бесшажным ходом: 5-6 р. (обратное возвращение попеременно двух шажным ходом).</w:t>
            </w:r>
          </w:p>
        </w:tc>
        <w:tc>
          <w:tcPr>
            <w:tcW w:w="5205" w:type="dxa"/>
          </w:tcPr>
          <w:p w:rsidR="00534117" w:rsidRPr="000E77B6" w:rsidRDefault="00534117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4B7757">
              <w:rPr>
                <w:rStyle w:val="c0"/>
                <w:rFonts w:ascii="Times New Roman" w:hAnsi="Times New Roman"/>
              </w:rPr>
              <w:t>Имитация изученных движений сочетание работы рук и ног</w:t>
            </w:r>
          </w:p>
        </w:tc>
      </w:tr>
      <w:tr w:rsidR="00534117" w:rsidTr="0081603A">
        <w:tc>
          <w:tcPr>
            <w:tcW w:w="15614" w:type="dxa"/>
            <w:gridSpan w:val="3"/>
          </w:tcPr>
          <w:p w:rsidR="00534117" w:rsidRPr="00380347" w:rsidRDefault="00534117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Попеременный двухшажный ход. 30.12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534117" w:rsidTr="0081603A">
        <w:tc>
          <w:tcPr>
            <w:tcW w:w="5204" w:type="dxa"/>
          </w:tcPr>
          <w:p w:rsidR="00534117" w:rsidRDefault="00534117" w:rsidP="00380347">
            <w:pPr>
              <w:pStyle w:val="c13"/>
            </w:pPr>
            <w:r>
              <w:rPr>
                <w:rStyle w:val="c15c19"/>
              </w:rPr>
              <w:t>Разучить технику попеременно двухшажного хода с палками;</w:t>
            </w:r>
          </w:p>
          <w:p w:rsidR="00534117" w:rsidRDefault="00534117" w:rsidP="00380347">
            <w:pPr>
              <w:pStyle w:val="c13"/>
            </w:pPr>
            <w:r>
              <w:rPr>
                <w:rStyle w:val="c19c15"/>
              </w:rPr>
              <w:t xml:space="preserve">выработать «чувство» лыж и снега; </w:t>
            </w:r>
          </w:p>
          <w:p w:rsidR="00534117" w:rsidRDefault="00534117" w:rsidP="00380347">
            <w:pPr>
              <w:pStyle w:val="c13"/>
            </w:pPr>
            <w:r>
              <w:rPr>
                <w:rStyle w:val="c19c15"/>
              </w:rPr>
              <w:t>обучить умению управлять лыжами;</w:t>
            </w:r>
          </w:p>
          <w:p w:rsidR="00534117" w:rsidRDefault="00534117" w:rsidP="00380347">
            <w:pPr>
              <w:pStyle w:val="c13"/>
            </w:pPr>
            <w:r>
              <w:rPr>
                <w:rStyle w:val="c19c15"/>
              </w:rPr>
              <w:t>ознакомить учащихся с техникой безопасности на уроках физкультуры  по лыжной подготовке;</w:t>
            </w:r>
          </w:p>
          <w:p w:rsidR="00534117" w:rsidRDefault="00534117" w:rsidP="00380347">
            <w:pPr>
              <w:pStyle w:val="c13"/>
            </w:pPr>
            <w:r>
              <w:rPr>
                <w:rStyle w:val="c19c15"/>
              </w:rPr>
              <w:t>способствовать выработке правильной осанки, развитию  дыхательной системы.</w:t>
            </w:r>
          </w:p>
          <w:p w:rsidR="00534117" w:rsidRPr="0081603A" w:rsidRDefault="00534117" w:rsidP="00380347">
            <w:pPr>
              <w:pStyle w:val="c5c6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534117" w:rsidRDefault="00534117" w:rsidP="004B2772">
            <w:pPr>
              <w:pStyle w:val="c2"/>
            </w:pPr>
            <w:r>
              <w:rPr>
                <w:rStyle w:val="c0"/>
              </w:rPr>
              <w:t>Движения рук и ног в этом ходе аналогичны движениям в обычной ходьбе. Цикл движений состоит из двух скользящих шагов и двух отталкиваний палками (одно отталкивание на каждый шаг).</w:t>
            </w:r>
          </w:p>
          <w:p w:rsidR="00534117" w:rsidRPr="0081603A" w:rsidRDefault="00534117" w:rsidP="004B2772">
            <w:pPr>
              <w:pStyle w:val="c8"/>
              <w:rPr>
                <w:b/>
              </w:rPr>
            </w:pPr>
          </w:p>
        </w:tc>
        <w:tc>
          <w:tcPr>
            <w:tcW w:w="5205" w:type="dxa"/>
          </w:tcPr>
          <w:p w:rsidR="00534117" w:rsidRPr="0081603A" w:rsidRDefault="00534117" w:rsidP="004B2772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4B7757">
              <w:rPr>
                <w:rStyle w:val="c0"/>
                <w:rFonts w:ascii="Times New Roman" w:hAnsi="Times New Roman"/>
              </w:rPr>
              <w:t>Имитация изученных движений сочетание работы рук и ног</w:t>
            </w:r>
          </w:p>
        </w:tc>
      </w:tr>
    </w:tbl>
    <w:p w:rsidR="00534117" w:rsidRDefault="0053411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34117" w:rsidRPr="00921508" w:rsidRDefault="00534117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534117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580B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29286B"/>
    <w:rsid w:val="00315785"/>
    <w:rsid w:val="003316E7"/>
    <w:rsid w:val="00336F5C"/>
    <w:rsid w:val="00351BDC"/>
    <w:rsid w:val="00380347"/>
    <w:rsid w:val="003C3EE2"/>
    <w:rsid w:val="003C7D96"/>
    <w:rsid w:val="003E1A54"/>
    <w:rsid w:val="00477B34"/>
    <w:rsid w:val="004902BA"/>
    <w:rsid w:val="004B2772"/>
    <w:rsid w:val="004B7757"/>
    <w:rsid w:val="004E035B"/>
    <w:rsid w:val="00534117"/>
    <w:rsid w:val="00534616"/>
    <w:rsid w:val="005535E2"/>
    <w:rsid w:val="005A73B7"/>
    <w:rsid w:val="005B129E"/>
    <w:rsid w:val="00633DE6"/>
    <w:rsid w:val="006428D7"/>
    <w:rsid w:val="00645412"/>
    <w:rsid w:val="00652881"/>
    <w:rsid w:val="00707F12"/>
    <w:rsid w:val="0071006C"/>
    <w:rsid w:val="00726B03"/>
    <w:rsid w:val="00745651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E3EDC"/>
    <w:rsid w:val="00C20A85"/>
    <w:rsid w:val="00C435A6"/>
    <w:rsid w:val="00C44791"/>
    <w:rsid w:val="00C8169E"/>
    <w:rsid w:val="00C84182"/>
    <w:rsid w:val="00D6010C"/>
    <w:rsid w:val="00D64244"/>
    <w:rsid w:val="00D81B39"/>
    <w:rsid w:val="00D83965"/>
    <w:rsid w:val="00DA4A48"/>
    <w:rsid w:val="00DC095E"/>
    <w:rsid w:val="00DD3C05"/>
    <w:rsid w:val="00DD4980"/>
    <w:rsid w:val="00E03EED"/>
    <w:rsid w:val="00E2568C"/>
    <w:rsid w:val="00EF3294"/>
    <w:rsid w:val="00F23E35"/>
    <w:rsid w:val="00F71B35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  <w:style w:type="character" w:customStyle="1" w:styleId="c0">
    <w:name w:val="c0"/>
    <w:basedOn w:val="DefaultParagraphFont"/>
    <w:uiPriority w:val="99"/>
    <w:rsid w:val="004B2772"/>
    <w:rPr>
      <w:rFonts w:cs="Times New Roman"/>
    </w:rPr>
  </w:style>
  <w:style w:type="paragraph" w:customStyle="1" w:styleId="c2">
    <w:name w:val="c2"/>
    <w:basedOn w:val="Normal"/>
    <w:uiPriority w:val="99"/>
    <w:rsid w:val="004B2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2</Pages>
  <Words>312</Words>
  <Characters>1782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15</cp:revision>
  <dcterms:created xsi:type="dcterms:W3CDTF">2020-10-28T05:25:00Z</dcterms:created>
  <dcterms:modified xsi:type="dcterms:W3CDTF">2022-12-27T07:08:00Z</dcterms:modified>
</cp:coreProperties>
</file>